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4FE" w:rsidRDefault="001144FE">
      <w:pPr>
        <w:rPr>
          <w:sz w:val="24"/>
          <w:szCs w:val="24"/>
          <w:u w:val="single"/>
        </w:rPr>
      </w:pPr>
    </w:p>
    <w:p w:rsidR="00896DEA" w:rsidRDefault="00896DEA">
      <w:pPr>
        <w:rPr>
          <w:sz w:val="22"/>
          <w:szCs w:val="22"/>
        </w:rPr>
      </w:pPr>
      <w:bookmarkStart w:id="0" w:name="_GoBack"/>
      <w:bookmarkEnd w:id="0"/>
    </w:p>
    <w:p w:rsidR="00351573" w:rsidRDefault="00351573">
      <w:pPr>
        <w:rPr>
          <w:sz w:val="22"/>
          <w:szCs w:val="22"/>
        </w:rPr>
      </w:pPr>
    </w:p>
    <w:p w:rsidR="00351573" w:rsidRDefault="00351573">
      <w:pPr>
        <w:rPr>
          <w:sz w:val="22"/>
          <w:szCs w:val="22"/>
        </w:rPr>
      </w:pPr>
    </w:p>
    <w:p w:rsidR="00351573" w:rsidRDefault="00351573" w:rsidP="000B1641">
      <w:pPr>
        <w:jc w:val="both"/>
        <w:rPr>
          <w:sz w:val="22"/>
          <w:szCs w:val="22"/>
        </w:rPr>
      </w:pPr>
    </w:p>
    <w:tbl>
      <w:tblPr>
        <w:tblStyle w:val="Grigliatabella"/>
        <w:tblW w:w="0" w:type="auto"/>
        <w:tblInd w:w="1242" w:type="dxa"/>
        <w:tblLook w:val="04A0" w:firstRow="1" w:lastRow="0" w:firstColumn="1" w:lastColumn="0" w:noHBand="0" w:noVBand="1"/>
      </w:tblPr>
      <w:tblGrid>
        <w:gridCol w:w="7797"/>
      </w:tblGrid>
      <w:tr w:rsidR="00351573" w:rsidTr="000B1641">
        <w:trPr>
          <w:trHeight w:val="1423"/>
        </w:trPr>
        <w:tc>
          <w:tcPr>
            <w:tcW w:w="7797" w:type="dxa"/>
          </w:tcPr>
          <w:p w:rsidR="00351573" w:rsidRDefault="00351573" w:rsidP="000B1641">
            <w:pPr>
              <w:jc w:val="both"/>
              <w:rPr>
                <w:b/>
                <w:sz w:val="22"/>
                <w:szCs w:val="22"/>
              </w:rPr>
            </w:pPr>
          </w:p>
          <w:p w:rsidR="00351573" w:rsidRDefault="00351573" w:rsidP="000B1641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Programma triennale lavori pubblici ai sensi dell’ art.37 Dlg.n.37 del 31 marzo 2023</w:t>
            </w:r>
          </w:p>
          <w:p w:rsidR="00351573" w:rsidRDefault="00351573" w:rsidP="000B1641">
            <w:pPr>
              <w:jc w:val="both"/>
              <w:rPr>
                <w:b/>
                <w:sz w:val="22"/>
                <w:szCs w:val="22"/>
              </w:rPr>
            </w:pPr>
          </w:p>
          <w:p w:rsidR="00351573" w:rsidRPr="00351573" w:rsidRDefault="00351573" w:rsidP="000B1641">
            <w:pPr>
              <w:jc w:val="both"/>
              <w:rPr>
                <w:sz w:val="22"/>
                <w:szCs w:val="22"/>
              </w:rPr>
            </w:pPr>
            <w:r w:rsidRPr="00351573">
              <w:rPr>
                <w:sz w:val="22"/>
                <w:szCs w:val="22"/>
              </w:rPr>
              <w:t>Triennio 2025- 2027</w:t>
            </w:r>
          </w:p>
        </w:tc>
      </w:tr>
      <w:tr w:rsidR="00351573" w:rsidTr="000B1641">
        <w:trPr>
          <w:trHeight w:val="1266"/>
        </w:trPr>
        <w:tc>
          <w:tcPr>
            <w:tcW w:w="7797" w:type="dxa"/>
          </w:tcPr>
          <w:p w:rsidR="00351573" w:rsidRPr="00351573" w:rsidRDefault="00351573" w:rsidP="000B1641">
            <w:pPr>
              <w:jc w:val="both"/>
              <w:rPr>
                <w:sz w:val="22"/>
                <w:szCs w:val="22"/>
              </w:rPr>
            </w:pPr>
            <w:r w:rsidRPr="00351573">
              <w:rPr>
                <w:sz w:val="22"/>
                <w:szCs w:val="22"/>
              </w:rPr>
              <w:t>L’Automobile club di Ferrara</w:t>
            </w:r>
            <w:r>
              <w:rPr>
                <w:sz w:val="22"/>
                <w:szCs w:val="22"/>
              </w:rPr>
              <w:t xml:space="preserve"> non prevede per il triennio 2025-2027 l’ affidamento di lavori di importo superiore ad euro 150.000,00</w:t>
            </w:r>
          </w:p>
        </w:tc>
      </w:tr>
    </w:tbl>
    <w:p w:rsidR="00351573" w:rsidRDefault="00351573" w:rsidP="000B1641">
      <w:pPr>
        <w:jc w:val="both"/>
        <w:rPr>
          <w:sz w:val="22"/>
          <w:szCs w:val="22"/>
        </w:rPr>
      </w:pPr>
    </w:p>
    <w:sectPr w:rsidR="00351573">
      <w:headerReference w:type="default" r:id="rId8"/>
      <w:footerReference w:type="default" r:id="rId9"/>
      <w:pgSz w:w="11906" w:h="16838" w:code="9"/>
      <w:pgMar w:top="567" w:right="567" w:bottom="567" w:left="56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B75" w:rsidRDefault="00EA5B75">
      <w:r>
        <w:separator/>
      </w:r>
    </w:p>
  </w:endnote>
  <w:endnote w:type="continuationSeparator" w:id="0">
    <w:p w:rsidR="00EA5B75" w:rsidRDefault="00EA5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Arial Unicode MS"/>
    <w:charset w:val="8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EAC" w:rsidRDefault="00D22EAC">
    <w:pPr>
      <w:pStyle w:val="Pidipagina"/>
      <w:rPr>
        <w:rFonts w:ascii="Arial" w:hAnsi="Arial"/>
        <w:color w:val="000080"/>
        <w:sz w:val="14"/>
      </w:rPr>
    </w:pPr>
    <w:r>
      <w:rPr>
        <w:rFonts w:ascii="Arial" w:hAnsi="Arial"/>
        <w:color w:val="000080"/>
        <w:sz w:val="14"/>
      </w:rPr>
      <w:t>Via Padova 17-17a</w:t>
    </w:r>
  </w:p>
  <w:p w:rsidR="00D22EAC" w:rsidRDefault="00D22EAC">
    <w:pPr>
      <w:pStyle w:val="Pidipagina"/>
      <w:rPr>
        <w:rFonts w:ascii="Arial" w:hAnsi="Arial"/>
        <w:color w:val="000080"/>
        <w:sz w:val="14"/>
      </w:rPr>
    </w:pPr>
    <w:r>
      <w:rPr>
        <w:rFonts w:ascii="Arial" w:hAnsi="Arial"/>
        <w:color w:val="000080"/>
        <w:sz w:val="14"/>
      </w:rPr>
      <w:t>44122 Ferrara</w:t>
    </w:r>
  </w:p>
  <w:p w:rsidR="00D22EAC" w:rsidRDefault="00D22EAC">
    <w:pPr>
      <w:pStyle w:val="Pidipagina"/>
      <w:rPr>
        <w:rFonts w:ascii="Arial" w:hAnsi="Arial"/>
        <w:color w:val="000080"/>
        <w:sz w:val="14"/>
      </w:rPr>
    </w:pPr>
    <w:r>
      <w:rPr>
        <w:rFonts w:ascii="Arial" w:hAnsi="Arial"/>
        <w:color w:val="000080"/>
        <w:sz w:val="14"/>
      </w:rPr>
      <w:t>tel. 0532 52721/22/23</w:t>
    </w:r>
  </w:p>
  <w:p w:rsidR="00D22EAC" w:rsidRDefault="00D22EAC">
    <w:pPr>
      <w:pStyle w:val="Pidipagina"/>
      <w:rPr>
        <w:rFonts w:ascii="Arial" w:hAnsi="Arial"/>
        <w:color w:val="000080"/>
        <w:sz w:val="14"/>
      </w:rPr>
    </w:pPr>
    <w:r>
      <w:rPr>
        <w:rFonts w:ascii="Arial" w:hAnsi="Arial"/>
        <w:color w:val="000080"/>
        <w:sz w:val="14"/>
      </w:rPr>
      <w:t>fax 0532 52674</w:t>
    </w:r>
  </w:p>
  <w:p w:rsidR="00D22EAC" w:rsidRDefault="00D22EAC">
    <w:pPr>
      <w:pStyle w:val="Pidipagina"/>
      <w:rPr>
        <w:rFonts w:ascii="Arial" w:hAnsi="Arial"/>
        <w:color w:val="000080"/>
        <w:sz w:val="14"/>
      </w:rPr>
    </w:pPr>
    <w:r>
      <w:rPr>
        <w:rFonts w:ascii="Arial" w:hAnsi="Arial"/>
        <w:color w:val="000080"/>
        <w:sz w:val="14"/>
      </w:rPr>
      <w:t>info@aciferrara.it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B75" w:rsidRDefault="00EA5B75">
      <w:r>
        <w:separator/>
      </w:r>
    </w:p>
  </w:footnote>
  <w:footnote w:type="continuationSeparator" w:id="0">
    <w:p w:rsidR="00EA5B75" w:rsidRDefault="00EA5B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EAC" w:rsidRDefault="00253A1A">
    <w:pPr>
      <w:pStyle w:val="Intestazione"/>
      <w:tabs>
        <w:tab w:val="clear" w:pos="9638"/>
        <w:tab w:val="right" w:pos="10800"/>
      </w:tabs>
      <w:rPr>
        <w:rFonts w:ascii="Arial" w:hAnsi="Arial"/>
        <w:b/>
        <w:i/>
        <w:color w:val="000080"/>
        <w:sz w:val="22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3070860</wp:posOffset>
          </wp:positionH>
          <wp:positionV relativeFrom="paragraph">
            <wp:posOffset>-90805</wp:posOffset>
          </wp:positionV>
          <wp:extent cx="600075" cy="600075"/>
          <wp:effectExtent l="0" t="0" r="9525" b="9525"/>
          <wp:wrapNone/>
          <wp:docPr id="4" name="Immagine 4" descr="LOGO_NUO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NUO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b/>
        <w:i/>
        <w:noProof/>
        <w:color w:val="000080"/>
        <w:sz w:val="22"/>
      </w:rPr>
      <w:drawing>
        <wp:anchor distT="0" distB="0" distL="114300" distR="114300" simplePos="0" relativeHeight="251657216" behindDoc="1" locked="0" layoutInCell="0" allowOverlap="1">
          <wp:simplePos x="0" y="0"/>
          <wp:positionH relativeFrom="column">
            <wp:posOffset>0</wp:posOffset>
          </wp:positionH>
          <wp:positionV relativeFrom="paragraph">
            <wp:posOffset>223520</wp:posOffset>
          </wp:positionV>
          <wp:extent cx="396240" cy="466725"/>
          <wp:effectExtent l="0" t="0" r="3810" b="9525"/>
          <wp:wrapTight wrapText="bothSides">
            <wp:wrapPolygon edited="0">
              <wp:start x="6231" y="0"/>
              <wp:lineTo x="0" y="3527"/>
              <wp:lineTo x="0" y="15869"/>
              <wp:lineTo x="5192" y="21159"/>
              <wp:lineTo x="6231" y="21159"/>
              <wp:lineTo x="14538" y="21159"/>
              <wp:lineTo x="15577" y="21159"/>
              <wp:lineTo x="20769" y="15869"/>
              <wp:lineTo x="20769" y="3527"/>
              <wp:lineTo x="14538" y="0"/>
              <wp:lineTo x="6231" y="0"/>
            </wp:wrapPolygon>
          </wp:wrapTight>
          <wp:docPr id="1" name="Immagine 1" descr="logo_aciferr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aciferrar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2EAC">
      <w:rPr>
        <w:rFonts w:ascii="Arial" w:hAnsi="Arial"/>
        <w:b/>
        <w:i/>
        <w:color w:val="000080"/>
        <w:sz w:val="22"/>
      </w:rPr>
      <w:t>Automobile Club Ferrara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5"/>
    <w:multiLevelType w:val="singleLevel"/>
    <w:tmpl w:val="00000005"/>
    <w:name w:val="WW8Num3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6"/>
    <w:multiLevelType w:val="singleLevel"/>
    <w:tmpl w:val="00000006"/>
    <w:name w:val="WW8Num36"/>
    <w:lvl w:ilvl="0">
      <w:start w:val="34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StarSymbol" w:hAnsi="StarSymbol"/>
      </w:rPr>
    </w:lvl>
  </w:abstractNum>
  <w:abstractNum w:abstractNumId="3">
    <w:nsid w:val="0000001D"/>
    <w:multiLevelType w:val="singleLevel"/>
    <w:tmpl w:val="0000001D"/>
    <w:name w:val="WW8Num183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">
    <w:nsid w:val="00000027"/>
    <w:multiLevelType w:val="multilevel"/>
    <w:tmpl w:val="00000027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04E7436A"/>
    <w:multiLevelType w:val="hybridMultilevel"/>
    <w:tmpl w:val="F9CC9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8636612"/>
    <w:multiLevelType w:val="hybridMultilevel"/>
    <w:tmpl w:val="70DAD34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B637892"/>
    <w:multiLevelType w:val="hybridMultilevel"/>
    <w:tmpl w:val="19588E7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F067C65"/>
    <w:multiLevelType w:val="singleLevel"/>
    <w:tmpl w:val="B3764388"/>
    <w:lvl w:ilvl="0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11C42F24"/>
    <w:multiLevelType w:val="hybridMultilevel"/>
    <w:tmpl w:val="62C82898"/>
    <w:lvl w:ilvl="0" w:tplc="8D02FB0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1BBF18A9"/>
    <w:multiLevelType w:val="hybridMultilevel"/>
    <w:tmpl w:val="9FD2AE42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1E7B7C"/>
    <w:multiLevelType w:val="hybridMultilevel"/>
    <w:tmpl w:val="0EC4EBC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4585F7F"/>
    <w:multiLevelType w:val="hybridMultilevel"/>
    <w:tmpl w:val="CCB24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E81487"/>
    <w:multiLevelType w:val="hybridMultilevel"/>
    <w:tmpl w:val="875C334E"/>
    <w:lvl w:ilvl="0" w:tplc="0410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>
    <w:nsid w:val="374F2330"/>
    <w:multiLevelType w:val="singleLevel"/>
    <w:tmpl w:val="4282DB06"/>
    <w:lvl w:ilvl="0">
      <w:start w:val="185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5">
    <w:nsid w:val="378F2585"/>
    <w:multiLevelType w:val="singleLevel"/>
    <w:tmpl w:val="215413F2"/>
    <w:lvl w:ilvl="0">
      <w:start w:val="1"/>
      <w:numFmt w:val="decimal"/>
      <w:lvlText w:val="%1. "/>
      <w:legacy w:legacy="1" w:legacySpace="0" w:legacyIndent="283"/>
      <w:lvlJc w:val="left"/>
      <w:pPr>
        <w:ind w:left="425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16">
    <w:nsid w:val="3CA259C8"/>
    <w:multiLevelType w:val="singleLevel"/>
    <w:tmpl w:val="CF8A80F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FD346A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4121570A"/>
    <w:multiLevelType w:val="hybridMultilevel"/>
    <w:tmpl w:val="5A3ADE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E701FA"/>
    <w:multiLevelType w:val="hybridMultilevel"/>
    <w:tmpl w:val="0310F2F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78C163E"/>
    <w:multiLevelType w:val="hybridMultilevel"/>
    <w:tmpl w:val="6610ECB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EF971D4"/>
    <w:multiLevelType w:val="singleLevel"/>
    <w:tmpl w:val="552E1B18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F7F74CD"/>
    <w:multiLevelType w:val="hybridMultilevel"/>
    <w:tmpl w:val="6820F124"/>
    <w:lvl w:ilvl="0" w:tplc="6624F6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0C42542"/>
    <w:multiLevelType w:val="hybridMultilevel"/>
    <w:tmpl w:val="27E04AC8"/>
    <w:lvl w:ilvl="0" w:tplc="04100019">
      <w:start w:val="1"/>
      <w:numFmt w:val="lowerLetter"/>
      <w:lvlText w:val="%1."/>
      <w:lvlJc w:val="left"/>
      <w:pPr>
        <w:ind w:left="1384" w:hanging="360"/>
      </w:pPr>
    </w:lvl>
    <w:lvl w:ilvl="1" w:tplc="04100019">
      <w:start w:val="1"/>
      <w:numFmt w:val="lowerLetter"/>
      <w:lvlText w:val="%2."/>
      <w:lvlJc w:val="left"/>
      <w:pPr>
        <w:ind w:left="2104" w:hanging="360"/>
      </w:pPr>
    </w:lvl>
    <w:lvl w:ilvl="2" w:tplc="0410001B">
      <w:start w:val="1"/>
      <w:numFmt w:val="lowerRoman"/>
      <w:lvlText w:val="%3."/>
      <w:lvlJc w:val="right"/>
      <w:pPr>
        <w:ind w:left="2824" w:hanging="180"/>
      </w:pPr>
    </w:lvl>
    <w:lvl w:ilvl="3" w:tplc="0410000F">
      <w:start w:val="1"/>
      <w:numFmt w:val="decimal"/>
      <w:lvlText w:val="%4."/>
      <w:lvlJc w:val="left"/>
      <w:pPr>
        <w:ind w:left="3544" w:hanging="360"/>
      </w:pPr>
    </w:lvl>
    <w:lvl w:ilvl="4" w:tplc="04100019">
      <w:start w:val="1"/>
      <w:numFmt w:val="lowerLetter"/>
      <w:lvlText w:val="%5."/>
      <w:lvlJc w:val="left"/>
      <w:pPr>
        <w:ind w:left="4264" w:hanging="360"/>
      </w:pPr>
    </w:lvl>
    <w:lvl w:ilvl="5" w:tplc="0410001B">
      <w:start w:val="1"/>
      <w:numFmt w:val="lowerRoman"/>
      <w:lvlText w:val="%6."/>
      <w:lvlJc w:val="right"/>
      <w:pPr>
        <w:ind w:left="4984" w:hanging="180"/>
      </w:pPr>
    </w:lvl>
    <w:lvl w:ilvl="6" w:tplc="0410000F">
      <w:start w:val="1"/>
      <w:numFmt w:val="decimal"/>
      <w:lvlText w:val="%7."/>
      <w:lvlJc w:val="left"/>
      <w:pPr>
        <w:ind w:left="5704" w:hanging="360"/>
      </w:pPr>
    </w:lvl>
    <w:lvl w:ilvl="7" w:tplc="04100019">
      <w:start w:val="1"/>
      <w:numFmt w:val="lowerLetter"/>
      <w:lvlText w:val="%8."/>
      <w:lvlJc w:val="left"/>
      <w:pPr>
        <w:ind w:left="6424" w:hanging="360"/>
      </w:pPr>
    </w:lvl>
    <w:lvl w:ilvl="8" w:tplc="0410001B">
      <w:start w:val="1"/>
      <w:numFmt w:val="lowerRoman"/>
      <w:lvlText w:val="%9."/>
      <w:lvlJc w:val="right"/>
      <w:pPr>
        <w:ind w:left="7144" w:hanging="180"/>
      </w:pPr>
    </w:lvl>
  </w:abstractNum>
  <w:abstractNum w:abstractNumId="24">
    <w:nsid w:val="52A429F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5B44135B"/>
    <w:multiLevelType w:val="hybridMultilevel"/>
    <w:tmpl w:val="99CA68C2"/>
    <w:lvl w:ilvl="0" w:tplc="6624F6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431A91"/>
    <w:multiLevelType w:val="hybridMultilevel"/>
    <w:tmpl w:val="A7A276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6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21"/>
  </w:num>
  <w:num w:numId="8">
    <w:abstractNumId w:val="6"/>
  </w:num>
  <w:num w:numId="9">
    <w:abstractNumId w:val="8"/>
  </w:num>
  <w:num w:numId="10">
    <w:abstractNumId w:val="7"/>
  </w:num>
  <w:num w:numId="11">
    <w:abstractNumId w:val="20"/>
  </w:num>
  <w:num w:numId="12">
    <w:abstractNumId w:val="13"/>
  </w:num>
  <w:num w:numId="13">
    <w:abstractNumId w:val="12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5"/>
  </w:num>
  <w:num w:numId="17">
    <w:abstractNumId w:val="22"/>
  </w:num>
  <w:num w:numId="18">
    <w:abstractNumId w:val="15"/>
  </w:num>
  <w:num w:numId="19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0">
    <w:abstractNumId w:val="24"/>
  </w:num>
  <w:num w:numId="21">
    <w:abstractNumId w:val="16"/>
  </w:num>
  <w:num w:numId="22">
    <w:abstractNumId w:val="11"/>
  </w:num>
  <w:num w:numId="23">
    <w:abstractNumId w:val="10"/>
  </w:num>
  <w:num w:numId="24">
    <w:abstractNumId w:val="19"/>
  </w:num>
  <w:num w:numId="25">
    <w:abstractNumId w:val="17"/>
  </w:num>
  <w:num w:numId="26">
    <w:abstractNumId w:val="5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791"/>
    <w:rsid w:val="00001F69"/>
    <w:rsid w:val="00004DD4"/>
    <w:rsid w:val="00005D59"/>
    <w:rsid w:val="00015406"/>
    <w:rsid w:val="00032DD9"/>
    <w:rsid w:val="00036BC6"/>
    <w:rsid w:val="00042D8D"/>
    <w:rsid w:val="000528E5"/>
    <w:rsid w:val="00053D0A"/>
    <w:rsid w:val="000649F2"/>
    <w:rsid w:val="00091867"/>
    <w:rsid w:val="000B1641"/>
    <w:rsid w:val="000B21CC"/>
    <w:rsid w:val="000D21B9"/>
    <w:rsid w:val="000D44C2"/>
    <w:rsid w:val="000E3AB4"/>
    <w:rsid w:val="000F0755"/>
    <w:rsid w:val="000F556D"/>
    <w:rsid w:val="0010290D"/>
    <w:rsid w:val="0010454D"/>
    <w:rsid w:val="001054D5"/>
    <w:rsid w:val="001057D4"/>
    <w:rsid w:val="00111D1F"/>
    <w:rsid w:val="001144FE"/>
    <w:rsid w:val="00120A18"/>
    <w:rsid w:val="0012490E"/>
    <w:rsid w:val="00135109"/>
    <w:rsid w:val="00142BAE"/>
    <w:rsid w:val="001578AE"/>
    <w:rsid w:val="001722AF"/>
    <w:rsid w:val="00175E7A"/>
    <w:rsid w:val="00192BA3"/>
    <w:rsid w:val="00192F17"/>
    <w:rsid w:val="001A290E"/>
    <w:rsid w:val="001A7216"/>
    <w:rsid w:val="001B4AFC"/>
    <w:rsid w:val="001B5079"/>
    <w:rsid w:val="001C25F3"/>
    <w:rsid w:val="001C4F83"/>
    <w:rsid w:val="001D0B34"/>
    <w:rsid w:val="001E2FF2"/>
    <w:rsid w:val="001E4F17"/>
    <w:rsid w:val="001E50CC"/>
    <w:rsid w:val="001F266D"/>
    <w:rsid w:val="00222FF0"/>
    <w:rsid w:val="00231288"/>
    <w:rsid w:val="002332F5"/>
    <w:rsid w:val="0024594B"/>
    <w:rsid w:val="0025367B"/>
    <w:rsid w:val="00253A1A"/>
    <w:rsid w:val="00280B39"/>
    <w:rsid w:val="0028778D"/>
    <w:rsid w:val="00291F91"/>
    <w:rsid w:val="0029328F"/>
    <w:rsid w:val="0029341A"/>
    <w:rsid w:val="002C18D4"/>
    <w:rsid w:val="002D1A12"/>
    <w:rsid w:val="002D5149"/>
    <w:rsid w:val="002E28D2"/>
    <w:rsid w:val="002E6D8D"/>
    <w:rsid w:val="002E769B"/>
    <w:rsid w:val="002E7AD8"/>
    <w:rsid w:val="002F09AF"/>
    <w:rsid w:val="002F2BED"/>
    <w:rsid w:val="002F3EC4"/>
    <w:rsid w:val="002F6E2B"/>
    <w:rsid w:val="00310A24"/>
    <w:rsid w:val="00330D66"/>
    <w:rsid w:val="00342F33"/>
    <w:rsid w:val="00351573"/>
    <w:rsid w:val="00360596"/>
    <w:rsid w:val="00364A41"/>
    <w:rsid w:val="00366024"/>
    <w:rsid w:val="0037703D"/>
    <w:rsid w:val="00380F22"/>
    <w:rsid w:val="00386632"/>
    <w:rsid w:val="003A6705"/>
    <w:rsid w:val="003B2E0F"/>
    <w:rsid w:val="003C1C41"/>
    <w:rsid w:val="003C38FE"/>
    <w:rsid w:val="003F548A"/>
    <w:rsid w:val="00400313"/>
    <w:rsid w:val="00410412"/>
    <w:rsid w:val="00426546"/>
    <w:rsid w:val="00435F89"/>
    <w:rsid w:val="0044375D"/>
    <w:rsid w:val="00447F50"/>
    <w:rsid w:val="00454431"/>
    <w:rsid w:val="00456E13"/>
    <w:rsid w:val="00490228"/>
    <w:rsid w:val="00492EB3"/>
    <w:rsid w:val="004A4FCD"/>
    <w:rsid w:val="004B675B"/>
    <w:rsid w:val="004C09A2"/>
    <w:rsid w:val="004C3FD8"/>
    <w:rsid w:val="004C5EA2"/>
    <w:rsid w:val="004D4C1E"/>
    <w:rsid w:val="00502086"/>
    <w:rsid w:val="005047CF"/>
    <w:rsid w:val="00553DF6"/>
    <w:rsid w:val="00561FAC"/>
    <w:rsid w:val="005622CD"/>
    <w:rsid w:val="005674F8"/>
    <w:rsid w:val="00590543"/>
    <w:rsid w:val="0059327F"/>
    <w:rsid w:val="005A10B1"/>
    <w:rsid w:val="005A3504"/>
    <w:rsid w:val="005A50E9"/>
    <w:rsid w:val="005B180C"/>
    <w:rsid w:val="005B2749"/>
    <w:rsid w:val="005B2852"/>
    <w:rsid w:val="005B5910"/>
    <w:rsid w:val="005B5E56"/>
    <w:rsid w:val="005C3D6A"/>
    <w:rsid w:val="005C567B"/>
    <w:rsid w:val="005C64B8"/>
    <w:rsid w:val="005C6B7F"/>
    <w:rsid w:val="005D244A"/>
    <w:rsid w:val="005D3865"/>
    <w:rsid w:val="005E5240"/>
    <w:rsid w:val="005F4FED"/>
    <w:rsid w:val="00607549"/>
    <w:rsid w:val="00611C68"/>
    <w:rsid w:val="00633B64"/>
    <w:rsid w:val="00654EF0"/>
    <w:rsid w:val="006552C8"/>
    <w:rsid w:val="0065660A"/>
    <w:rsid w:val="0066396A"/>
    <w:rsid w:val="006736F6"/>
    <w:rsid w:val="00682818"/>
    <w:rsid w:val="00682D18"/>
    <w:rsid w:val="006A2BEA"/>
    <w:rsid w:val="006A5CFD"/>
    <w:rsid w:val="006A6729"/>
    <w:rsid w:val="006B27C1"/>
    <w:rsid w:val="006B2BBC"/>
    <w:rsid w:val="006C033F"/>
    <w:rsid w:val="006C3902"/>
    <w:rsid w:val="006C4FE3"/>
    <w:rsid w:val="006D0D8A"/>
    <w:rsid w:val="006D7E4C"/>
    <w:rsid w:val="006E41D3"/>
    <w:rsid w:val="006E6DD3"/>
    <w:rsid w:val="006F39AE"/>
    <w:rsid w:val="006F46E5"/>
    <w:rsid w:val="006F50E5"/>
    <w:rsid w:val="007020AF"/>
    <w:rsid w:val="00705F8D"/>
    <w:rsid w:val="0071633F"/>
    <w:rsid w:val="00742757"/>
    <w:rsid w:val="00761E22"/>
    <w:rsid w:val="00763DBD"/>
    <w:rsid w:val="00766689"/>
    <w:rsid w:val="00767CC1"/>
    <w:rsid w:val="00780A01"/>
    <w:rsid w:val="00785AF8"/>
    <w:rsid w:val="007917E8"/>
    <w:rsid w:val="007920BE"/>
    <w:rsid w:val="00792ED1"/>
    <w:rsid w:val="00793285"/>
    <w:rsid w:val="007B122B"/>
    <w:rsid w:val="007B4D3F"/>
    <w:rsid w:val="007E38A8"/>
    <w:rsid w:val="008064DB"/>
    <w:rsid w:val="00815C17"/>
    <w:rsid w:val="00815C2D"/>
    <w:rsid w:val="00821BF1"/>
    <w:rsid w:val="00823229"/>
    <w:rsid w:val="0082338D"/>
    <w:rsid w:val="00825588"/>
    <w:rsid w:val="0084497C"/>
    <w:rsid w:val="008455F5"/>
    <w:rsid w:val="00850E59"/>
    <w:rsid w:val="00871804"/>
    <w:rsid w:val="00873F5F"/>
    <w:rsid w:val="00876FF3"/>
    <w:rsid w:val="00896DEA"/>
    <w:rsid w:val="008A3DAF"/>
    <w:rsid w:val="008A72A2"/>
    <w:rsid w:val="008C6DEC"/>
    <w:rsid w:val="008E266D"/>
    <w:rsid w:val="008E53DF"/>
    <w:rsid w:val="00903F2F"/>
    <w:rsid w:val="00935DE3"/>
    <w:rsid w:val="0095331B"/>
    <w:rsid w:val="00957C7A"/>
    <w:rsid w:val="00962652"/>
    <w:rsid w:val="00966487"/>
    <w:rsid w:val="00966A9B"/>
    <w:rsid w:val="0097524B"/>
    <w:rsid w:val="00987553"/>
    <w:rsid w:val="00995CDA"/>
    <w:rsid w:val="009B574B"/>
    <w:rsid w:val="009C6251"/>
    <w:rsid w:val="00A01C4C"/>
    <w:rsid w:val="00A03656"/>
    <w:rsid w:val="00A200F6"/>
    <w:rsid w:val="00A20B65"/>
    <w:rsid w:val="00A301AC"/>
    <w:rsid w:val="00A35DD6"/>
    <w:rsid w:val="00A4316E"/>
    <w:rsid w:val="00A44633"/>
    <w:rsid w:val="00A57833"/>
    <w:rsid w:val="00A76E1B"/>
    <w:rsid w:val="00A81100"/>
    <w:rsid w:val="00A90DC9"/>
    <w:rsid w:val="00A96FCF"/>
    <w:rsid w:val="00AA443C"/>
    <w:rsid w:val="00AA75B7"/>
    <w:rsid w:val="00AC19F2"/>
    <w:rsid w:val="00AC2D10"/>
    <w:rsid w:val="00AC5B23"/>
    <w:rsid w:val="00AD0C01"/>
    <w:rsid w:val="00AD19D1"/>
    <w:rsid w:val="00AE43FC"/>
    <w:rsid w:val="00AE4C3C"/>
    <w:rsid w:val="00AE4F40"/>
    <w:rsid w:val="00AE774F"/>
    <w:rsid w:val="00B00807"/>
    <w:rsid w:val="00B22ECB"/>
    <w:rsid w:val="00B323C5"/>
    <w:rsid w:val="00B33587"/>
    <w:rsid w:val="00B4711C"/>
    <w:rsid w:val="00B6216B"/>
    <w:rsid w:val="00B75655"/>
    <w:rsid w:val="00B76A70"/>
    <w:rsid w:val="00B77E6A"/>
    <w:rsid w:val="00B838E9"/>
    <w:rsid w:val="00B8528D"/>
    <w:rsid w:val="00B86072"/>
    <w:rsid w:val="00B93250"/>
    <w:rsid w:val="00B96B8F"/>
    <w:rsid w:val="00B96E5C"/>
    <w:rsid w:val="00BB439D"/>
    <w:rsid w:val="00BB5243"/>
    <w:rsid w:val="00BB74E8"/>
    <w:rsid w:val="00BE2084"/>
    <w:rsid w:val="00BE73C4"/>
    <w:rsid w:val="00C07810"/>
    <w:rsid w:val="00C16BB5"/>
    <w:rsid w:val="00C26929"/>
    <w:rsid w:val="00C27632"/>
    <w:rsid w:val="00C30625"/>
    <w:rsid w:val="00C3779B"/>
    <w:rsid w:val="00C4352B"/>
    <w:rsid w:val="00C45791"/>
    <w:rsid w:val="00C55B21"/>
    <w:rsid w:val="00C659DD"/>
    <w:rsid w:val="00C77AC8"/>
    <w:rsid w:val="00C94712"/>
    <w:rsid w:val="00C966B1"/>
    <w:rsid w:val="00CA3F4C"/>
    <w:rsid w:val="00CA43B8"/>
    <w:rsid w:val="00CB70F0"/>
    <w:rsid w:val="00CE7A2B"/>
    <w:rsid w:val="00CF29D5"/>
    <w:rsid w:val="00CF306A"/>
    <w:rsid w:val="00D22EAC"/>
    <w:rsid w:val="00D24030"/>
    <w:rsid w:val="00D24DFF"/>
    <w:rsid w:val="00D251BB"/>
    <w:rsid w:val="00D32208"/>
    <w:rsid w:val="00D3642C"/>
    <w:rsid w:val="00D41957"/>
    <w:rsid w:val="00D664F6"/>
    <w:rsid w:val="00D72202"/>
    <w:rsid w:val="00D7303E"/>
    <w:rsid w:val="00D80799"/>
    <w:rsid w:val="00D90A8C"/>
    <w:rsid w:val="00D924BC"/>
    <w:rsid w:val="00DD6D70"/>
    <w:rsid w:val="00DE32CD"/>
    <w:rsid w:val="00E06BEE"/>
    <w:rsid w:val="00E16EEB"/>
    <w:rsid w:val="00E17844"/>
    <w:rsid w:val="00E45145"/>
    <w:rsid w:val="00E62C88"/>
    <w:rsid w:val="00E70D7B"/>
    <w:rsid w:val="00E7670B"/>
    <w:rsid w:val="00E950F7"/>
    <w:rsid w:val="00E9544D"/>
    <w:rsid w:val="00E96D8B"/>
    <w:rsid w:val="00EA5B75"/>
    <w:rsid w:val="00EB085A"/>
    <w:rsid w:val="00EB4284"/>
    <w:rsid w:val="00EB6513"/>
    <w:rsid w:val="00EC45C0"/>
    <w:rsid w:val="00EF2516"/>
    <w:rsid w:val="00EF6EA3"/>
    <w:rsid w:val="00F1549B"/>
    <w:rsid w:val="00F1666D"/>
    <w:rsid w:val="00F2547E"/>
    <w:rsid w:val="00F30D2D"/>
    <w:rsid w:val="00F4148B"/>
    <w:rsid w:val="00F50BC9"/>
    <w:rsid w:val="00F611CD"/>
    <w:rsid w:val="00F6258D"/>
    <w:rsid w:val="00F62F5D"/>
    <w:rsid w:val="00F95AEF"/>
    <w:rsid w:val="00FA074C"/>
    <w:rsid w:val="00FB7649"/>
    <w:rsid w:val="00FE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1C4C"/>
  </w:style>
  <w:style w:type="paragraph" w:styleId="Titolo1">
    <w:name w:val="heading 1"/>
    <w:basedOn w:val="Normale"/>
    <w:next w:val="Normale"/>
    <w:link w:val="Titolo1Carattere"/>
    <w:qFormat/>
    <w:rsid w:val="00A01C4C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01C4C"/>
    <w:pPr>
      <w:keepNext/>
      <w:outlineLvl w:val="1"/>
    </w:pPr>
    <w:rPr>
      <w:b/>
      <w:sz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7E6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7E6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7E6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64D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64DB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64D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customStyle="1" w:styleId="Titolo1Carattere">
    <w:name w:val="Titolo 1 Carattere"/>
    <w:link w:val="Titolo1"/>
    <w:rsid w:val="00A01C4C"/>
    <w:rPr>
      <w:sz w:val="24"/>
    </w:rPr>
  </w:style>
  <w:style w:type="character" w:customStyle="1" w:styleId="Titolo2Carattere">
    <w:name w:val="Titolo 2 Carattere"/>
    <w:link w:val="Titolo2"/>
    <w:semiHidden/>
    <w:rsid w:val="00A01C4C"/>
    <w:rPr>
      <w:b/>
      <w:sz w:val="24"/>
    </w:rPr>
  </w:style>
  <w:style w:type="paragraph" w:styleId="Corpotesto">
    <w:name w:val="Body Text"/>
    <w:basedOn w:val="Normale"/>
    <w:link w:val="CorpotestoCarattere"/>
    <w:semiHidden/>
    <w:unhideWhenUsed/>
    <w:rsid w:val="001054D5"/>
    <w:pPr>
      <w:jc w:val="both"/>
    </w:pPr>
    <w:rPr>
      <w:sz w:val="24"/>
      <w:szCs w:val="24"/>
    </w:rPr>
  </w:style>
  <w:style w:type="character" w:customStyle="1" w:styleId="CorpotestoCarattere">
    <w:name w:val="Corpo testo Carattere"/>
    <w:link w:val="Corpotesto"/>
    <w:semiHidden/>
    <w:rsid w:val="001054D5"/>
    <w:rPr>
      <w:sz w:val="24"/>
      <w:szCs w:val="24"/>
    </w:rPr>
  </w:style>
  <w:style w:type="character" w:customStyle="1" w:styleId="Titolo3Carattere">
    <w:name w:val="Titolo 3 Carattere"/>
    <w:link w:val="Titolo3"/>
    <w:uiPriority w:val="9"/>
    <w:semiHidden/>
    <w:rsid w:val="00B77E6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sid w:val="00B77E6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sid w:val="00B77E6A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Grigliatabella">
    <w:name w:val="Table Grid"/>
    <w:basedOn w:val="Tabellanormale"/>
    <w:uiPriority w:val="59"/>
    <w:rsid w:val="00966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link w:val="Titolo6"/>
    <w:uiPriority w:val="9"/>
    <w:semiHidden/>
    <w:rsid w:val="008064D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olo8Carattere">
    <w:name w:val="Titolo 8 Carattere"/>
    <w:link w:val="Titolo8"/>
    <w:uiPriority w:val="9"/>
    <w:semiHidden/>
    <w:rsid w:val="008064D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"/>
    <w:semiHidden/>
    <w:rsid w:val="008064DB"/>
    <w:rPr>
      <w:rFonts w:ascii="Cambria" w:eastAsia="Times New Roman" w:hAnsi="Cambria" w:cs="Times New Roman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8064D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8064DB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064D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064DB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8064DB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8064DB"/>
    <w:rPr>
      <w:sz w:val="16"/>
      <w:szCs w:val="16"/>
    </w:rPr>
  </w:style>
  <w:style w:type="paragraph" w:styleId="Elenco">
    <w:name w:val="List"/>
    <w:basedOn w:val="Corpotesto"/>
    <w:rsid w:val="00192F17"/>
    <w:pPr>
      <w:suppressAutoHyphens/>
    </w:pPr>
    <w:rPr>
      <w:rFonts w:cs="StarSymbol"/>
      <w:szCs w:val="20"/>
    </w:rPr>
  </w:style>
  <w:style w:type="paragraph" w:styleId="Titolo">
    <w:name w:val="Title"/>
    <w:basedOn w:val="Normale"/>
    <w:link w:val="TitoloCarattere"/>
    <w:qFormat/>
    <w:rsid w:val="00CA43B8"/>
    <w:pPr>
      <w:jc w:val="center"/>
    </w:pPr>
    <w:rPr>
      <w:b/>
      <w:sz w:val="28"/>
    </w:rPr>
  </w:style>
  <w:style w:type="character" w:customStyle="1" w:styleId="TitoloCarattere">
    <w:name w:val="Titolo Carattere"/>
    <w:link w:val="Titolo"/>
    <w:rsid w:val="00CA43B8"/>
    <w:rPr>
      <w:b/>
      <w:sz w:val="28"/>
    </w:rPr>
  </w:style>
  <w:style w:type="paragraph" w:styleId="Rientrocorpodeltesto2">
    <w:name w:val="Body Text Indent 2"/>
    <w:basedOn w:val="Normale"/>
    <w:link w:val="Rientrocorpodeltesto2Carattere"/>
    <w:rsid w:val="00CA43B8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CA43B8"/>
  </w:style>
  <w:style w:type="character" w:styleId="Collegamentoipertestuale">
    <w:name w:val="Hyperlink"/>
    <w:rsid w:val="00CA43B8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53D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8E53DF"/>
    <w:rPr>
      <w:rFonts w:ascii="Tahoma" w:hAnsi="Tahoma" w:cs="Tahoma"/>
      <w:sz w:val="16"/>
      <w:szCs w:val="16"/>
    </w:rPr>
  </w:style>
  <w:style w:type="paragraph" w:customStyle="1" w:styleId="StandardCorpodelTesto">
    <w:name w:val="Standard Corpo del Testo"/>
    <w:basedOn w:val="Normale"/>
    <w:qFormat/>
    <w:rsid w:val="00767CC1"/>
    <w:pPr>
      <w:spacing w:line="360" w:lineRule="exact"/>
      <w:ind w:left="238" w:firstLine="426"/>
    </w:pPr>
    <w:rPr>
      <w:rFonts w:eastAsia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1C4C"/>
  </w:style>
  <w:style w:type="paragraph" w:styleId="Titolo1">
    <w:name w:val="heading 1"/>
    <w:basedOn w:val="Normale"/>
    <w:next w:val="Normale"/>
    <w:link w:val="Titolo1Carattere"/>
    <w:qFormat/>
    <w:rsid w:val="00A01C4C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01C4C"/>
    <w:pPr>
      <w:keepNext/>
      <w:outlineLvl w:val="1"/>
    </w:pPr>
    <w:rPr>
      <w:b/>
      <w:sz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7E6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7E6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7E6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64D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64DB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64D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customStyle="1" w:styleId="Titolo1Carattere">
    <w:name w:val="Titolo 1 Carattere"/>
    <w:link w:val="Titolo1"/>
    <w:rsid w:val="00A01C4C"/>
    <w:rPr>
      <w:sz w:val="24"/>
    </w:rPr>
  </w:style>
  <w:style w:type="character" w:customStyle="1" w:styleId="Titolo2Carattere">
    <w:name w:val="Titolo 2 Carattere"/>
    <w:link w:val="Titolo2"/>
    <w:semiHidden/>
    <w:rsid w:val="00A01C4C"/>
    <w:rPr>
      <w:b/>
      <w:sz w:val="24"/>
    </w:rPr>
  </w:style>
  <w:style w:type="paragraph" w:styleId="Corpotesto">
    <w:name w:val="Body Text"/>
    <w:basedOn w:val="Normale"/>
    <w:link w:val="CorpotestoCarattere"/>
    <w:semiHidden/>
    <w:unhideWhenUsed/>
    <w:rsid w:val="001054D5"/>
    <w:pPr>
      <w:jc w:val="both"/>
    </w:pPr>
    <w:rPr>
      <w:sz w:val="24"/>
      <w:szCs w:val="24"/>
    </w:rPr>
  </w:style>
  <w:style w:type="character" w:customStyle="1" w:styleId="CorpotestoCarattere">
    <w:name w:val="Corpo testo Carattere"/>
    <w:link w:val="Corpotesto"/>
    <w:semiHidden/>
    <w:rsid w:val="001054D5"/>
    <w:rPr>
      <w:sz w:val="24"/>
      <w:szCs w:val="24"/>
    </w:rPr>
  </w:style>
  <w:style w:type="character" w:customStyle="1" w:styleId="Titolo3Carattere">
    <w:name w:val="Titolo 3 Carattere"/>
    <w:link w:val="Titolo3"/>
    <w:uiPriority w:val="9"/>
    <w:semiHidden/>
    <w:rsid w:val="00B77E6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sid w:val="00B77E6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sid w:val="00B77E6A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Grigliatabella">
    <w:name w:val="Table Grid"/>
    <w:basedOn w:val="Tabellanormale"/>
    <w:uiPriority w:val="59"/>
    <w:rsid w:val="00966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link w:val="Titolo6"/>
    <w:uiPriority w:val="9"/>
    <w:semiHidden/>
    <w:rsid w:val="008064D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olo8Carattere">
    <w:name w:val="Titolo 8 Carattere"/>
    <w:link w:val="Titolo8"/>
    <w:uiPriority w:val="9"/>
    <w:semiHidden/>
    <w:rsid w:val="008064D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"/>
    <w:semiHidden/>
    <w:rsid w:val="008064DB"/>
    <w:rPr>
      <w:rFonts w:ascii="Cambria" w:eastAsia="Times New Roman" w:hAnsi="Cambria" w:cs="Times New Roman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8064D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8064DB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064D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064DB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8064DB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8064DB"/>
    <w:rPr>
      <w:sz w:val="16"/>
      <w:szCs w:val="16"/>
    </w:rPr>
  </w:style>
  <w:style w:type="paragraph" w:styleId="Elenco">
    <w:name w:val="List"/>
    <w:basedOn w:val="Corpotesto"/>
    <w:rsid w:val="00192F17"/>
    <w:pPr>
      <w:suppressAutoHyphens/>
    </w:pPr>
    <w:rPr>
      <w:rFonts w:cs="StarSymbol"/>
      <w:szCs w:val="20"/>
    </w:rPr>
  </w:style>
  <w:style w:type="paragraph" w:styleId="Titolo">
    <w:name w:val="Title"/>
    <w:basedOn w:val="Normale"/>
    <w:link w:val="TitoloCarattere"/>
    <w:qFormat/>
    <w:rsid w:val="00CA43B8"/>
    <w:pPr>
      <w:jc w:val="center"/>
    </w:pPr>
    <w:rPr>
      <w:b/>
      <w:sz w:val="28"/>
    </w:rPr>
  </w:style>
  <w:style w:type="character" w:customStyle="1" w:styleId="TitoloCarattere">
    <w:name w:val="Titolo Carattere"/>
    <w:link w:val="Titolo"/>
    <w:rsid w:val="00CA43B8"/>
    <w:rPr>
      <w:b/>
      <w:sz w:val="28"/>
    </w:rPr>
  </w:style>
  <w:style w:type="paragraph" w:styleId="Rientrocorpodeltesto2">
    <w:name w:val="Body Text Indent 2"/>
    <w:basedOn w:val="Normale"/>
    <w:link w:val="Rientrocorpodeltesto2Carattere"/>
    <w:rsid w:val="00CA43B8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CA43B8"/>
  </w:style>
  <w:style w:type="character" w:styleId="Collegamentoipertestuale">
    <w:name w:val="Hyperlink"/>
    <w:rsid w:val="00CA43B8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53D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8E53DF"/>
    <w:rPr>
      <w:rFonts w:ascii="Tahoma" w:hAnsi="Tahoma" w:cs="Tahoma"/>
      <w:sz w:val="16"/>
      <w:szCs w:val="16"/>
    </w:rPr>
  </w:style>
  <w:style w:type="paragraph" w:customStyle="1" w:styleId="StandardCorpodelTesto">
    <w:name w:val="Standard Corpo del Testo"/>
    <w:basedOn w:val="Normale"/>
    <w:qFormat/>
    <w:rsid w:val="00767CC1"/>
    <w:pPr>
      <w:spacing w:line="360" w:lineRule="exact"/>
      <w:ind w:left="238" w:firstLine="426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ini\Desktop\Carta%20Intestata%20ACI%20(Mucca)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ACI (Mucca).dot</Template>
  <TotalTime>9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Business Plan gruppo Mucca Computer</Company>
  <LinksUpToDate>false</LinksUpToDate>
  <CharactersWithSpaces>246</CharactersWithSpaces>
  <SharedDoc>false</SharedDoc>
  <HLinks>
    <vt:vector size="6" baseType="variant">
      <vt:variant>
        <vt:i4>1572975</vt:i4>
      </vt:variant>
      <vt:variant>
        <vt:i4>0</vt:i4>
      </vt:variant>
      <vt:variant>
        <vt:i4>0</vt:i4>
      </vt:variant>
      <vt:variant>
        <vt:i4>5</vt:i4>
      </vt:variant>
      <vt:variant>
        <vt:lpwstr>mailto:telecomitalia@pec.telecomitalia.it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Benini</dc:creator>
  <cp:lastModifiedBy>Direttore</cp:lastModifiedBy>
  <cp:revision>5</cp:revision>
  <cp:lastPrinted>2022-08-01T11:19:00Z</cp:lastPrinted>
  <dcterms:created xsi:type="dcterms:W3CDTF">2026-08-10T15:17:00Z</dcterms:created>
  <dcterms:modified xsi:type="dcterms:W3CDTF">2026-08-10T15:25:00Z</dcterms:modified>
</cp:coreProperties>
</file>